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CE150" w14:textId="77777777" w:rsidR="00CB1A1B" w:rsidRPr="00CB1A1B" w:rsidRDefault="00CB1A1B" w:rsidP="00CB1A1B">
      <w:pPr>
        <w:spacing w:line="276" w:lineRule="auto"/>
        <w:jc w:val="center"/>
        <w:rPr>
          <w:rFonts w:ascii="Calibri" w:eastAsia="Calibri" w:hAnsi="Calibri"/>
          <w:b/>
          <w:color w:val="E36C0A"/>
          <w:spacing w:val="0"/>
          <w:sz w:val="32"/>
          <w:szCs w:val="32"/>
          <w:lang w:val="de-AT" w:eastAsia="en-US"/>
        </w:rPr>
      </w:pPr>
      <w:bookmarkStart w:id="0" w:name="_Hlk130892001"/>
      <w:r w:rsidRPr="00CB1A1B">
        <w:rPr>
          <w:rFonts w:ascii="Calibri" w:eastAsia="Calibri" w:hAnsi="Calibri"/>
          <w:b/>
          <w:color w:val="E36C0A"/>
          <w:spacing w:val="0"/>
          <w:sz w:val="32"/>
          <w:szCs w:val="32"/>
          <w:lang w:val="de-AT" w:eastAsia="en-US"/>
        </w:rPr>
        <w:t>Datenerhebung</w:t>
      </w:r>
    </w:p>
    <w:p w14:paraId="163CA0CB" w14:textId="77D8BB48" w:rsidR="00CB1A1B" w:rsidRPr="00CB1A1B" w:rsidRDefault="00CB1A1B" w:rsidP="00CB1A1B">
      <w:pPr>
        <w:spacing w:line="276" w:lineRule="auto"/>
        <w:jc w:val="center"/>
        <w:rPr>
          <w:rFonts w:ascii="Calibri" w:eastAsia="Calibri" w:hAnsi="Calibri"/>
          <w:b/>
          <w:color w:val="auto"/>
          <w:spacing w:val="0"/>
          <w:sz w:val="40"/>
          <w:szCs w:val="40"/>
          <w:lang w:val="de-AT" w:eastAsia="en-US"/>
        </w:rPr>
      </w:pPr>
      <w:proofErr w:type="gramStart"/>
      <w:r w:rsidRPr="00CB1A1B">
        <w:rPr>
          <w:rFonts w:ascii="Calibri" w:eastAsia="Calibri" w:hAnsi="Calibri"/>
          <w:b/>
          <w:color w:val="auto"/>
          <w:spacing w:val="0"/>
          <w:sz w:val="40"/>
          <w:szCs w:val="40"/>
          <w:lang w:val="de-AT" w:eastAsia="en-US"/>
        </w:rPr>
        <w:t>wein.lese</w:t>
      </w:r>
      <w:proofErr w:type="gramEnd"/>
      <w:r w:rsidRPr="00CB1A1B">
        <w:rPr>
          <w:rFonts w:ascii="Calibri" w:eastAsia="Calibri" w:hAnsi="Calibri"/>
          <w:b/>
          <w:color w:val="auto"/>
          <w:spacing w:val="0"/>
          <w:sz w:val="40"/>
          <w:szCs w:val="40"/>
          <w:lang w:val="de-AT" w:eastAsia="en-US"/>
        </w:rPr>
        <w:t>.herbst 202</w:t>
      </w:r>
      <w:r w:rsidR="00B1337B">
        <w:rPr>
          <w:rFonts w:ascii="Calibri" w:eastAsia="Calibri" w:hAnsi="Calibri"/>
          <w:b/>
          <w:color w:val="auto"/>
          <w:spacing w:val="0"/>
          <w:sz w:val="40"/>
          <w:szCs w:val="40"/>
          <w:lang w:val="de-AT" w:eastAsia="en-US"/>
        </w:rPr>
        <w:t>6</w:t>
      </w:r>
    </w:p>
    <w:bookmarkEnd w:id="0"/>
    <w:p w14:paraId="2EF14BD0" w14:textId="77777777" w:rsidR="00CB1A1B" w:rsidRPr="00CB1A1B" w:rsidRDefault="00CB1A1B" w:rsidP="00CB1A1B">
      <w:pPr>
        <w:spacing w:line="276" w:lineRule="auto"/>
        <w:rPr>
          <w:rFonts w:ascii="Calibri" w:eastAsia="Calibri" w:hAnsi="Calibri"/>
          <w:color w:val="auto"/>
          <w:spacing w:val="0"/>
          <w:sz w:val="12"/>
          <w:szCs w:val="12"/>
          <w:lang w:val="de-AT" w:eastAsia="en-US"/>
        </w:rPr>
      </w:pPr>
    </w:p>
    <w:tbl>
      <w:tblPr>
        <w:tblStyle w:val="Tabellenraster1"/>
        <w:tblW w:w="9180" w:type="dxa"/>
        <w:tblInd w:w="108" w:type="dxa"/>
        <w:tblLook w:val="04A0" w:firstRow="1" w:lastRow="0" w:firstColumn="1" w:lastColumn="0" w:noHBand="0" w:noVBand="1"/>
      </w:tblPr>
      <w:tblGrid>
        <w:gridCol w:w="3148"/>
        <w:gridCol w:w="6032"/>
      </w:tblGrid>
      <w:tr w:rsidR="00CB1A1B" w:rsidRPr="00CB1A1B" w14:paraId="2C57A1DB" w14:textId="77777777" w:rsidTr="009B7CE7">
        <w:trPr>
          <w:trHeight w:val="567"/>
        </w:trPr>
        <w:tc>
          <w:tcPr>
            <w:tcW w:w="3148" w:type="dxa"/>
            <w:vAlign w:val="center"/>
          </w:tcPr>
          <w:p w14:paraId="79F629A6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Gastronom = Veranstalter</w:t>
            </w:r>
          </w:p>
        </w:tc>
        <w:tc>
          <w:tcPr>
            <w:tcW w:w="6032" w:type="dxa"/>
            <w:vAlign w:val="center"/>
          </w:tcPr>
          <w:p w14:paraId="73A8C342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</w:p>
        </w:tc>
      </w:tr>
      <w:tr w:rsidR="00CB1A1B" w:rsidRPr="00CB1A1B" w14:paraId="408E58DB" w14:textId="77777777" w:rsidTr="009B7CE7">
        <w:trPr>
          <w:trHeight w:val="567"/>
        </w:trPr>
        <w:tc>
          <w:tcPr>
            <w:tcW w:w="3148" w:type="dxa"/>
            <w:vAlign w:val="center"/>
          </w:tcPr>
          <w:p w14:paraId="38E9112C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Veranstaltungsort</w:t>
            </w:r>
          </w:p>
        </w:tc>
        <w:tc>
          <w:tcPr>
            <w:tcW w:w="6032" w:type="dxa"/>
            <w:vAlign w:val="center"/>
          </w:tcPr>
          <w:p w14:paraId="60448AD1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</w:p>
        </w:tc>
      </w:tr>
      <w:tr w:rsidR="00CB1A1B" w:rsidRPr="00CB1A1B" w14:paraId="76603E6F" w14:textId="77777777" w:rsidTr="009B7CE7">
        <w:trPr>
          <w:trHeight w:val="567"/>
        </w:trPr>
        <w:tc>
          <w:tcPr>
            <w:tcW w:w="3148" w:type="dxa"/>
            <w:vAlign w:val="center"/>
          </w:tcPr>
          <w:p w14:paraId="2FF396BC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Termin</w:t>
            </w:r>
          </w:p>
        </w:tc>
        <w:tc>
          <w:tcPr>
            <w:tcW w:w="6032" w:type="dxa"/>
            <w:vAlign w:val="center"/>
          </w:tcPr>
          <w:p w14:paraId="2EEA8795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</w:p>
        </w:tc>
      </w:tr>
      <w:tr w:rsidR="00CB1A1B" w:rsidRPr="00CB1A1B" w14:paraId="57BDD71E" w14:textId="77777777" w:rsidTr="009B7CE7">
        <w:trPr>
          <w:trHeight w:val="567"/>
        </w:trPr>
        <w:tc>
          <w:tcPr>
            <w:tcW w:w="3148" w:type="dxa"/>
            <w:vAlign w:val="center"/>
          </w:tcPr>
          <w:p w14:paraId="65482A53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proofErr w:type="spellStart"/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Beginnzeit</w:t>
            </w:r>
            <w:proofErr w:type="spellEnd"/>
          </w:p>
        </w:tc>
        <w:tc>
          <w:tcPr>
            <w:tcW w:w="6032" w:type="dxa"/>
            <w:vAlign w:val="center"/>
          </w:tcPr>
          <w:p w14:paraId="1C8C91B0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</w:p>
        </w:tc>
      </w:tr>
      <w:tr w:rsidR="0067303A" w:rsidRPr="00CB1A1B" w14:paraId="71A4BA56" w14:textId="77777777" w:rsidTr="0067303A">
        <w:trPr>
          <w:trHeight w:val="794"/>
        </w:trPr>
        <w:tc>
          <w:tcPr>
            <w:tcW w:w="3148" w:type="dxa"/>
            <w:vAlign w:val="center"/>
          </w:tcPr>
          <w:p w14:paraId="69D97CFB" w14:textId="77777777" w:rsidR="0067303A" w:rsidRDefault="0067303A" w:rsidP="00363A59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proofErr w:type="spellStart"/>
            <w:proofErr w:type="gramStart"/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Vortragende</w:t>
            </w:r>
            <w:r>
              <w:rPr>
                <w:rFonts w:ascii="Calibri" w:hAnsi="Calibri" w:cs="Calibri"/>
                <w:color w:val="auto"/>
                <w:spacing w:val="0"/>
                <w:sz w:val="22"/>
              </w:rPr>
              <w:t>:r</w:t>
            </w:r>
            <w:proofErr w:type="spellEnd"/>
            <w:proofErr w:type="gramEnd"/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 / </w:t>
            </w:r>
            <w:proofErr w:type="spellStart"/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Leser</w:t>
            </w:r>
            <w:r>
              <w:rPr>
                <w:rFonts w:ascii="Calibri" w:hAnsi="Calibri" w:cs="Calibri"/>
                <w:color w:val="auto"/>
                <w:spacing w:val="0"/>
                <w:sz w:val="22"/>
              </w:rPr>
              <w:t>:in</w:t>
            </w:r>
            <w:proofErr w:type="spellEnd"/>
          </w:p>
          <w:p w14:paraId="762D0925" w14:textId="6A6898B0" w:rsidR="0067303A" w:rsidRPr="00CB1A1B" w:rsidRDefault="0067303A" w:rsidP="00363A59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>
              <w:rPr>
                <w:rFonts w:ascii="Calibri" w:hAnsi="Calibri" w:cs="Calibri"/>
                <w:color w:val="auto"/>
                <w:spacing w:val="0"/>
                <w:sz w:val="22"/>
              </w:rPr>
              <w:t>+ weitere Infos (z.B. Kontakt)</w:t>
            </w:r>
          </w:p>
        </w:tc>
        <w:tc>
          <w:tcPr>
            <w:tcW w:w="6032" w:type="dxa"/>
            <w:vAlign w:val="center"/>
          </w:tcPr>
          <w:p w14:paraId="38C4D178" w14:textId="77777777" w:rsidR="0067303A" w:rsidRPr="00CB1A1B" w:rsidRDefault="0067303A" w:rsidP="00363A59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</w:p>
        </w:tc>
      </w:tr>
      <w:tr w:rsidR="00CB1A1B" w:rsidRPr="00CB1A1B" w14:paraId="41E5BB1C" w14:textId="77777777" w:rsidTr="0067303A">
        <w:trPr>
          <w:trHeight w:val="794"/>
        </w:trPr>
        <w:tc>
          <w:tcPr>
            <w:tcW w:w="3148" w:type="dxa"/>
            <w:vAlign w:val="center"/>
          </w:tcPr>
          <w:p w14:paraId="70F74B62" w14:textId="2D852770" w:rsidR="0067303A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Literatur </w:t>
            </w:r>
            <w:r w:rsidR="0067303A"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/ </w:t>
            </w: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Thema</w:t>
            </w:r>
          </w:p>
          <w:p w14:paraId="28F26CFF" w14:textId="53FF2C4C" w:rsidR="0067303A" w:rsidRPr="00CB1A1B" w:rsidRDefault="0067303A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>
              <w:rPr>
                <w:rFonts w:ascii="Calibri" w:hAnsi="Calibri" w:cs="Calibri"/>
                <w:color w:val="auto"/>
                <w:spacing w:val="0"/>
                <w:sz w:val="22"/>
              </w:rPr>
              <w:t>+ weitere Infos (</w:t>
            </w:r>
            <w:r>
              <w:rPr>
                <w:rFonts w:ascii="Calibri" w:hAnsi="Calibri" w:cs="Calibri"/>
                <w:color w:val="auto"/>
                <w:spacing w:val="0"/>
                <w:sz w:val="22"/>
              </w:rPr>
              <w:t>z.B.</w:t>
            </w:r>
            <w:r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 Links)</w:t>
            </w:r>
          </w:p>
        </w:tc>
        <w:tc>
          <w:tcPr>
            <w:tcW w:w="6032" w:type="dxa"/>
            <w:vAlign w:val="center"/>
          </w:tcPr>
          <w:p w14:paraId="774C36F8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</w:p>
        </w:tc>
      </w:tr>
      <w:tr w:rsidR="00CB1A1B" w:rsidRPr="00CB1A1B" w14:paraId="179F7F64" w14:textId="77777777" w:rsidTr="0067303A">
        <w:trPr>
          <w:trHeight w:val="680"/>
        </w:trPr>
        <w:tc>
          <w:tcPr>
            <w:tcW w:w="3148" w:type="dxa"/>
            <w:vAlign w:val="center"/>
          </w:tcPr>
          <w:p w14:paraId="17F552A0" w14:textId="77777777" w:rsid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Anzahl der Gänge</w:t>
            </w:r>
            <w:r w:rsidR="006241F8"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 im Menü</w:t>
            </w:r>
          </w:p>
          <w:p w14:paraId="24BBA802" w14:textId="2872E830" w:rsidR="00B1337B" w:rsidRPr="00CB1A1B" w:rsidRDefault="00B1337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B1337B"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>(</w:t>
            </w:r>
            <w:r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>wir empfehlen</w:t>
            </w:r>
            <w:r w:rsidRPr="00B1337B"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 xml:space="preserve"> 4 Gänge)</w:t>
            </w:r>
          </w:p>
        </w:tc>
        <w:tc>
          <w:tcPr>
            <w:tcW w:w="6032" w:type="dxa"/>
            <w:vAlign w:val="center"/>
          </w:tcPr>
          <w:p w14:paraId="4E290B33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</w:p>
        </w:tc>
      </w:tr>
      <w:tr w:rsidR="00CB1A1B" w:rsidRPr="00CB1A1B" w14:paraId="4CB5B0BD" w14:textId="77777777" w:rsidTr="0067303A">
        <w:trPr>
          <w:trHeight w:val="680"/>
        </w:trPr>
        <w:tc>
          <w:tcPr>
            <w:tcW w:w="3148" w:type="dxa"/>
            <w:vAlign w:val="center"/>
          </w:tcPr>
          <w:p w14:paraId="05EC68B2" w14:textId="7B0D5D4D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optional: </w:t>
            </w:r>
            <w:proofErr w:type="spellStart"/>
            <w:r w:rsidR="009B7CE7">
              <w:rPr>
                <w:rFonts w:ascii="Calibri" w:hAnsi="Calibri" w:cs="Calibri"/>
                <w:color w:val="auto"/>
                <w:spacing w:val="0"/>
                <w:sz w:val="22"/>
              </w:rPr>
              <w:t>Winzer:in</w:t>
            </w:r>
            <w:proofErr w:type="spellEnd"/>
          </w:p>
          <w:p w14:paraId="59793361" w14:textId="577A5531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>(</w:t>
            </w:r>
            <w:r w:rsidR="009B7CE7"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>bei</w:t>
            </w:r>
            <w:r w:rsidR="006241F8"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 xml:space="preserve"> der</w:t>
            </w:r>
            <w:r w:rsidR="009B7CE7"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 xml:space="preserve"> Veranstaltung vor Ort dabei)</w:t>
            </w:r>
          </w:p>
        </w:tc>
        <w:tc>
          <w:tcPr>
            <w:tcW w:w="6032" w:type="dxa"/>
            <w:vAlign w:val="center"/>
          </w:tcPr>
          <w:p w14:paraId="19B4EB5B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</w:p>
        </w:tc>
      </w:tr>
      <w:tr w:rsidR="00CB1A1B" w:rsidRPr="00CB1A1B" w14:paraId="0463C261" w14:textId="77777777" w:rsidTr="0067303A">
        <w:trPr>
          <w:trHeight w:val="680"/>
        </w:trPr>
        <w:tc>
          <w:tcPr>
            <w:tcW w:w="3148" w:type="dxa"/>
            <w:vAlign w:val="center"/>
          </w:tcPr>
          <w:p w14:paraId="304CFBD5" w14:textId="36BE833A" w:rsid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max. Gästeanzahl</w:t>
            </w:r>
            <w:r w:rsidR="006241F8"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 </w:t>
            </w:r>
            <w:r w:rsidR="0067303A">
              <w:rPr>
                <w:rFonts w:ascii="Calibri" w:hAnsi="Calibri" w:cs="Calibri"/>
                <w:color w:val="auto"/>
                <w:spacing w:val="0"/>
                <w:sz w:val="22"/>
              </w:rPr>
              <w:t>(</w:t>
            </w:r>
            <w:r w:rsidR="006241F8">
              <w:rPr>
                <w:rFonts w:ascii="Calibri" w:hAnsi="Calibri" w:cs="Calibri"/>
                <w:color w:val="auto"/>
                <w:spacing w:val="0"/>
                <w:sz w:val="22"/>
              </w:rPr>
              <w:t>in etwa</w:t>
            </w:r>
            <w:r w:rsidR="0067303A">
              <w:rPr>
                <w:rFonts w:ascii="Calibri" w:hAnsi="Calibri" w:cs="Calibri"/>
                <w:color w:val="auto"/>
                <w:spacing w:val="0"/>
                <w:sz w:val="22"/>
              </w:rPr>
              <w:t>)</w:t>
            </w:r>
          </w:p>
          <w:p w14:paraId="714A22B7" w14:textId="23D40942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9B7CE7"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>(wird von uns nicht öff</w:t>
            </w:r>
            <w:r w:rsidR="009B7CE7"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>entl</w:t>
            </w:r>
            <w:r w:rsidRPr="009B7CE7"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>ich kommuniziert)</w:t>
            </w:r>
          </w:p>
        </w:tc>
        <w:tc>
          <w:tcPr>
            <w:tcW w:w="6032" w:type="dxa"/>
            <w:vAlign w:val="center"/>
          </w:tcPr>
          <w:p w14:paraId="4422C170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</w:p>
        </w:tc>
      </w:tr>
      <w:tr w:rsidR="00CB1A1B" w:rsidRPr="00CB1A1B" w14:paraId="30130BF0" w14:textId="77777777" w:rsidTr="009B7CE7">
        <w:trPr>
          <w:trHeight w:val="737"/>
        </w:trPr>
        <w:tc>
          <w:tcPr>
            <w:tcW w:w="3148" w:type="dxa"/>
            <w:vAlign w:val="center"/>
          </w:tcPr>
          <w:p w14:paraId="7AEC380D" w14:textId="77777777" w:rsidR="00CB1A1B" w:rsidRDefault="00CB1A1B" w:rsidP="009B7CE7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Preis</w:t>
            </w:r>
            <w:r w:rsidR="009B7CE7">
              <w:rPr>
                <w:rFonts w:ascii="Calibri" w:hAnsi="Calibri" w:cs="Calibri"/>
                <w:color w:val="auto"/>
                <w:spacing w:val="0"/>
                <w:sz w:val="22"/>
              </w:rPr>
              <w:t>gestaltung</w:t>
            </w:r>
          </w:p>
          <w:p w14:paraId="53B950B7" w14:textId="36F8051C" w:rsidR="009B7CE7" w:rsidRPr="00CB1A1B" w:rsidRDefault="006241F8" w:rsidP="009B7CE7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>(</w:t>
            </w:r>
            <w:r w:rsidR="009B7CE7" w:rsidRPr="006241F8"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>Bitte 1 Variante ankreuzen</w:t>
            </w:r>
            <w:r>
              <w:rPr>
                <w:rFonts w:ascii="Calibri" w:hAnsi="Calibri" w:cs="Calibri"/>
                <w:color w:val="auto"/>
                <w:spacing w:val="0"/>
                <w:sz w:val="16"/>
                <w:szCs w:val="16"/>
              </w:rPr>
              <w:t>)</w:t>
            </w:r>
          </w:p>
        </w:tc>
        <w:tc>
          <w:tcPr>
            <w:tcW w:w="6032" w:type="dxa"/>
            <w:vAlign w:val="center"/>
          </w:tcPr>
          <w:p w14:paraId="32D3FDAC" w14:textId="77777777" w:rsidR="009B7CE7" w:rsidRPr="009B7CE7" w:rsidRDefault="009B7CE7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12"/>
                <w:szCs w:val="12"/>
              </w:rPr>
            </w:pPr>
          </w:p>
          <w:p w14:paraId="4A2F5A28" w14:textId="2DEB260E" w:rsidR="009B7CE7" w:rsidRDefault="009B7CE7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O</w:t>
            </w:r>
            <w:r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 Variante 1: All-In-Preis (inkl. Weinbegleitung)</w:t>
            </w:r>
          </w:p>
          <w:tbl>
            <w:tblPr>
              <w:tblStyle w:val="Tabellenraster"/>
              <w:tblW w:w="4819" w:type="dxa"/>
              <w:tblInd w:w="306" w:type="dxa"/>
              <w:tblLook w:val="04A0" w:firstRow="1" w:lastRow="0" w:firstColumn="1" w:lastColumn="0" w:noHBand="0" w:noVBand="1"/>
            </w:tblPr>
            <w:tblGrid>
              <w:gridCol w:w="3118"/>
              <w:gridCol w:w="1701"/>
            </w:tblGrid>
            <w:tr w:rsidR="009B7CE7" w14:paraId="08494FD0" w14:textId="77777777" w:rsidTr="009B7CE7">
              <w:trPr>
                <w:trHeight w:val="567"/>
              </w:trPr>
              <w:tc>
                <w:tcPr>
                  <w:tcW w:w="3118" w:type="dxa"/>
                  <w:vAlign w:val="center"/>
                </w:tcPr>
                <w:p w14:paraId="689BD39F" w14:textId="7F9F6791" w:rsidR="009B7CE7" w:rsidRDefault="009B7CE7" w:rsidP="009B7CE7">
                  <w:pPr>
                    <w:tabs>
                      <w:tab w:val="left" w:pos="2127"/>
                      <w:tab w:val="right" w:pos="9072"/>
                    </w:tabs>
                    <w:spacing w:line="240" w:lineRule="auto"/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</w:pPr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 xml:space="preserve">Preis </w:t>
                  </w:r>
                  <w:proofErr w:type="spellStart"/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>p.P</w:t>
                  </w:r>
                  <w:proofErr w:type="spellEnd"/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 xml:space="preserve">. </w:t>
                  </w:r>
                  <w:proofErr w:type="spellStart"/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>Menü+Lesung+Wein</w:t>
                  </w:r>
                  <w:proofErr w:type="spellEnd"/>
                </w:p>
              </w:tc>
              <w:tc>
                <w:tcPr>
                  <w:tcW w:w="1701" w:type="dxa"/>
                  <w:vAlign w:val="center"/>
                </w:tcPr>
                <w:p w14:paraId="3D127618" w14:textId="3040B79B" w:rsidR="009B7CE7" w:rsidRDefault="009B7CE7" w:rsidP="009B7CE7">
                  <w:pPr>
                    <w:tabs>
                      <w:tab w:val="left" w:pos="2127"/>
                      <w:tab w:val="right" w:pos="9072"/>
                    </w:tabs>
                    <w:spacing w:line="240" w:lineRule="auto"/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</w:pPr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 xml:space="preserve">€ </w:t>
                  </w:r>
                </w:p>
              </w:tc>
            </w:tr>
          </w:tbl>
          <w:p w14:paraId="27C0B239" w14:textId="77777777" w:rsidR="009B7CE7" w:rsidRPr="009B7CE7" w:rsidRDefault="009B7CE7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12"/>
                <w:szCs w:val="12"/>
              </w:rPr>
            </w:pPr>
          </w:p>
          <w:p w14:paraId="1A357292" w14:textId="68D3FE41" w:rsidR="009B7CE7" w:rsidRDefault="009B7CE7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O</w:t>
            </w:r>
            <w:r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 Variante 2: </w:t>
            </w:r>
            <w:r w:rsidRPr="009B7CE7">
              <w:rPr>
                <w:rFonts w:ascii="Calibri" w:hAnsi="Calibri" w:cs="Calibri"/>
                <w:color w:val="auto"/>
                <w:spacing w:val="0"/>
                <w:sz w:val="22"/>
              </w:rPr>
              <w:t>Weinbegleitung</w:t>
            </w:r>
            <w:r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 </w:t>
            </w:r>
            <w:r w:rsidRPr="009B7CE7"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optional </w:t>
            </w:r>
            <w:proofErr w:type="spellStart"/>
            <w:r w:rsidRPr="009B7CE7">
              <w:rPr>
                <w:rFonts w:ascii="Calibri" w:hAnsi="Calibri" w:cs="Calibri"/>
                <w:color w:val="auto"/>
                <w:spacing w:val="0"/>
                <w:sz w:val="22"/>
              </w:rPr>
              <w:t>zubuchbar</w:t>
            </w:r>
            <w:proofErr w:type="spellEnd"/>
          </w:p>
          <w:tbl>
            <w:tblPr>
              <w:tblStyle w:val="Tabellenraster"/>
              <w:tblW w:w="4819" w:type="dxa"/>
              <w:tblInd w:w="306" w:type="dxa"/>
              <w:tblLook w:val="04A0" w:firstRow="1" w:lastRow="0" w:firstColumn="1" w:lastColumn="0" w:noHBand="0" w:noVBand="1"/>
            </w:tblPr>
            <w:tblGrid>
              <w:gridCol w:w="3118"/>
              <w:gridCol w:w="1701"/>
            </w:tblGrid>
            <w:tr w:rsidR="009B7CE7" w14:paraId="76DFA9E3" w14:textId="77777777" w:rsidTr="009B7CE7">
              <w:trPr>
                <w:trHeight w:val="567"/>
              </w:trPr>
              <w:tc>
                <w:tcPr>
                  <w:tcW w:w="3118" w:type="dxa"/>
                  <w:vAlign w:val="center"/>
                </w:tcPr>
                <w:p w14:paraId="73CC59AF" w14:textId="6BAA58B4" w:rsidR="009B7CE7" w:rsidRDefault="009B7CE7" w:rsidP="009B7CE7">
                  <w:pPr>
                    <w:tabs>
                      <w:tab w:val="left" w:pos="2127"/>
                      <w:tab w:val="right" w:pos="9072"/>
                    </w:tabs>
                    <w:spacing w:line="240" w:lineRule="auto"/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</w:pPr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 xml:space="preserve">Preis </w:t>
                  </w:r>
                  <w:proofErr w:type="spellStart"/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>p.P</w:t>
                  </w:r>
                  <w:proofErr w:type="spellEnd"/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 xml:space="preserve">. </w:t>
                  </w:r>
                  <w:proofErr w:type="spellStart"/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>Menü+Lesung</w:t>
                  </w:r>
                  <w:proofErr w:type="spellEnd"/>
                </w:p>
              </w:tc>
              <w:tc>
                <w:tcPr>
                  <w:tcW w:w="1701" w:type="dxa"/>
                  <w:vAlign w:val="center"/>
                </w:tcPr>
                <w:p w14:paraId="0199730F" w14:textId="77777777" w:rsidR="009B7CE7" w:rsidRDefault="009B7CE7" w:rsidP="009B7CE7">
                  <w:pPr>
                    <w:tabs>
                      <w:tab w:val="left" w:pos="2127"/>
                      <w:tab w:val="right" w:pos="9072"/>
                    </w:tabs>
                    <w:spacing w:line="240" w:lineRule="auto"/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</w:pPr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 xml:space="preserve">€ </w:t>
                  </w:r>
                </w:p>
              </w:tc>
            </w:tr>
            <w:tr w:rsidR="009B7CE7" w14:paraId="0C13A600" w14:textId="77777777" w:rsidTr="009B7CE7">
              <w:trPr>
                <w:trHeight w:val="567"/>
              </w:trPr>
              <w:tc>
                <w:tcPr>
                  <w:tcW w:w="3118" w:type="dxa"/>
                  <w:vAlign w:val="center"/>
                </w:tcPr>
                <w:p w14:paraId="7D856671" w14:textId="211B8BDC" w:rsidR="009B7CE7" w:rsidRDefault="009B7CE7" w:rsidP="009B7CE7">
                  <w:pPr>
                    <w:tabs>
                      <w:tab w:val="left" w:pos="2127"/>
                      <w:tab w:val="right" w:pos="9072"/>
                    </w:tabs>
                    <w:spacing w:line="240" w:lineRule="auto"/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</w:pPr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 xml:space="preserve">Preis </w:t>
                  </w:r>
                  <w:proofErr w:type="spellStart"/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>p.P</w:t>
                  </w:r>
                  <w:proofErr w:type="spellEnd"/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>. Weinbegleitung</w:t>
                  </w:r>
                </w:p>
              </w:tc>
              <w:tc>
                <w:tcPr>
                  <w:tcW w:w="1701" w:type="dxa"/>
                  <w:vAlign w:val="center"/>
                </w:tcPr>
                <w:p w14:paraId="01B807E6" w14:textId="77777777" w:rsidR="009B7CE7" w:rsidRDefault="009B7CE7" w:rsidP="009B7CE7">
                  <w:pPr>
                    <w:tabs>
                      <w:tab w:val="left" w:pos="2127"/>
                      <w:tab w:val="right" w:pos="9072"/>
                    </w:tabs>
                    <w:spacing w:line="240" w:lineRule="auto"/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</w:pPr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 xml:space="preserve">€ </w:t>
                  </w:r>
                </w:p>
              </w:tc>
            </w:tr>
          </w:tbl>
          <w:p w14:paraId="7FB7671E" w14:textId="77777777" w:rsidR="009B7CE7" w:rsidRPr="009B7CE7" w:rsidRDefault="009B7CE7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12"/>
                <w:szCs w:val="12"/>
              </w:rPr>
            </w:pPr>
          </w:p>
          <w:p w14:paraId="7C8E8C31" w14:textId="4C4717E0" w:rsidR="009B7CE7" w:rsidRDefault="009B7CE7" w:rsidP="009B7CE7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O</w:t>
            </w:r>
            <w:r>
              <w:rPr>
                <w:rFonts w:ascii="Calibri" w:hAnsi="Calibri" w:cs="Calibri"/>
                <w:color w:val="auto"/>
                <w:spacing w:val="0"/>
                <w:sz w:val="22"/>
              </w:rPr>
              <w:t xml:space="preserve"> Variante 3: Wein glasweise vor Ort bestellen</w:t>
            </w:r>
          </w:p>
          <w:tbl>
            <w:tblPr>
              <w:tblStyle w:val="Tabellenraster"/>
              <w:tblW w:w="4819" w:type="dxa"/>
              <w:tblInd w:w="306" w:type="dxa"/>
              <w:tblLook w:val="04A0" w:firstRow="1" w:lastRow="0" w:firstColumn="1" w:lastColumn="0" w:noHBand="0" w:noVBand="1"/>
            </w:tblPr>
            <w:tblGrid>
              <w:gridCol w:w="3118"/>
              <w:gridCol w:w="1701"/>
            </w:tblGrid>
            <w:tr w:rsidR="009B7CE7" w14:paraId="10EC28D4" w14:textId="77777777" w:rsidTr="006241F8">
              <w:trPr>
                <w:trHeight w:val="567"/>
              </w:trPr>
              <w:tc>
                <w:tcPr>
                  <w:tcW w:w="3118" w:type="dxa"/>
                  <w:vAlign w:val="center"/>
                </w:tcPr>
                <w:p w14:paraId="3844D288" w14:textId="77777777" w:rsidR="009B7CE7" w:rsidRDefault="009B7CE7" w:rsidP="009B7CE7">
                  <w:pPr>
                    <w:tabs>
                      <w:tab w:val="left" w:pos="2127"/>
                      <w:tab w:val="right" w:pos="9072"/>
                    </w:tabs>
                    <w:spacing w:line="240" w:lineRule="auto"/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</w:pPr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 xml:space="preserve">Preis </w:t>
                  </w:r>
                  <w:proofErr w:type="spellStart"/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>p.P</w:t>
                  </w:r>
                  <w:proofErr w:type="spellEnd"/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 xml:space="preserve">. </w:t>
                  </w:r>
                  <w:proofErr w:type="spellStart"/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>Menü+Lesung</w:t>
                  </w:r>
                  <w:proofErr w:type="spellEnd"/>
                </w:p>
              </w:tc>
              <w:tc>
                <w:tcPr>
                  <w:tcW w:w="1701" w:type="dxa"/>
                  <w:vAlign w:val="center"/>
                </w:tcPr>
                <w:p w14:paraId="434D8B77" w14:textId="77777777" w:rsidR="009B7CE7" w:rsidRDefault="009B7CE7" w:rsidP="009B7CE7">
                  <w:pPr>
                    <w:tabs>
                      <w:tab w:val="left" w:pos="2127"/>
                      <w:tab w:val="right" w:pos="9072"/>
                    </w:tabs>
                    <w:spacing w:line="240" w:lineRule="auto"/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</w:pPr>
                  <w:r>
                    <w:rPr>
                      <w:rFonts w:ascii="Calibri" w:hAnsi="Calibri" w:cs="Calibri"/>
                      <w:color w:val="auto"/>
                      <w:spacing w:val="0"/>
                      <w:sz w:val="22"/>
                    </w:rPr>
                    <w:t xml:space="preserve">€ </w:t>
                  </w:r>
                </w:p>
              </w:tc>
            </w:tr>
          </w:tbl>
          <w:p w14:paraId="497D9225" w14:textId="77777777" w:rsid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12"/>
                <w:szCs w:val="12"/>
              </w:rPr>
            </w:pPr>
          </w:p>
          <w:p w14:paraId="075A58F3" w14:textId="39C5F9D2" w:rsidR="006241F8" w:rsidRPr="00CB1A1B" w:rsidRDefault="006241F8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12"/>
                <w:szCs w:val="12"/>
              </w:rPr>
            </w:pPr>
          </w:p>
        </w:tc>
      </w:tr>
      <w:tr w:rsidR="00CB1A1B" w:rsidRPr="00CB1A1B" w14:paraId="7D03A3DB" w14:textId="77777777" w:rsidTr="0067303A">
        <w:trPr>
          <w:trHeight w:val="907"/>
        </w:trPr>
        <w:tc>
          <w:tcPr>
            <w:tcW w:w="3148" w:type="dxa"/>
            <w:vAlign w:val="center"/>
          </w:tcPr>
          <w:p w14:paraId="59FB82ED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  <w:r w:rsidRPr="00CB1A1B">
              <w:rPr>
                <w:rFonts w:ascii="Calibri" w:hAnsi="Calibri" w:cs="Calibri"/>
                <w:color w:val="auto"/>
                <w:spacing w:val="0"/>
                <w:sz w:val="22"/>
              </w:rPr>
              <w:t>Sonstige Informationen</w:t>
            </w:r>
          </w:p>
        </w:tc>
        <w:tc>
          <w:tcPr>
            <w:tcW w:w="6032" w:type="dxa"/>
            <w:vAlign w:val="center"/>
          </w:tcPr>
          <w:p w14:paraId="20DA97F0" w14:textId="77777777" w:rsidR="00CB1A1B" w:rsidRPr="00CB1A1B" w:rsidRDefault="00CB1A1B" w:rsidP="00CB1A1B">
            <w:pPr>
              <w:tabs>
                <w:tab w:val="left" w:pos="2127"/>
                <w:tab w:val="right" w:pos="9072"/>
              </w:tabs>
              <w:spacing w:line="240" w:lineRule="auto"/>
              <w:rPr>
                <w:rFonts w:ascii="Calibri" w:hAnsi="Calibri" w:cs="Calibri"/>
                <w:color w:val="auto"/>
                <w:spacing w:val="0"/>
                <w:sz w:val="22"/>
              </w:rPr>
            </w:pPr>
          </w:p>
        </w:tc>
      </w:tr>
    </w:tbl>
    <w:p w14:paraId="6F9205BE" w14:textId="77777777" w:rsidR="00CB1A1B" w:rsidRPr="00CB1A1B" w:rsidRDefault="00CB1A1B" w:rsidP="00CB1A1B">
      <w:pPr>
        <w:rPr>
          <w:rFonts w:eastAsia="Calibri"/>
          <w:lang w:val="de-AT"/>
        </w:rPr>
      </w:pPr>
    </w:p>
    <w:sectPr w:rsidR="00CB1A1B" w:rsidRPr="00CB1A1B" w:rsidSect="00B8750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722" w:right="1701" w:bottom="1701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0E9B2" w14:textId="77777777" w:rsidR="0010551A" w:rsidRDefault="0010551A" w:rsidP="00E747C9">
      <w:r>
        <w:separator/>
      </w:r>
    </w:p>
  </w:endnote>
  <w:endnote w:type="continuationSeparator" w:id="0">
    <w:p w14:paraId="7E99167C" w14:textId="77777777" w:rsidR="0010551A" w:rsidRDefault="0010551A" w:rsidP="00E7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raebenbach Regular">
    <w:altName w:val="Calibri"/>
    <w:panose1 w:val="00000000000000000000"/>
    <w:charset w:val="00"/>
    <w:family w:val="swiss"/>
    <w:notTrueType/>
    <w:pitch w:val="variable"/>
    <w:sig w:usb0="00000087" w:usb1="00000001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3D7D9" w14:textId="1D18F203" w:rsidR="00CB1A1B" w:rsidRDefault="00B1337B" w:rsidP="00B1337B">
    <w:pPr>
      <w:pStyle w:val="Fuzeile"/>
      <w:jc w:val="center"/>
    </w:pPr>
    <w:r w:rsidRPr="00B1337B">
      <w:rPr>
        <w:noProof/>
      </w:rPr>
      <w:drawing>
        <wp:anchor distT="0" distB="0" distL="114300" distR="114300" simplePos="0" relativeHeight="251665408" behindDoc="0" locked="0" layoutInCell="1" allowOverlap="1" wp14:anchorId="61092638" wp14:editId="4F24FE89">
          <wp:simplePos x="0" y="0"/>
          <wp:positionH relativeFrom="column">
            <wp:posOffset>1388745</wp:posOffset>
          </wp:positionH>
          <wp:positionV relativeFrom="paragraph">
            <wp:posOffset>-875030</wp:posOffset>
          </wp:positionV>
          <wp:extent cx="2998824" cy="624840"/>
          <wp:effectExtent l="0" t="0" r="0" b="3810"/>
          <wp:wrapNone/>
          <wp:docPr id="7" name="Grafik 6">
            <a:extLst xmlns:a="http://schemas.openxmlformats.org/drawingml/2006/main">
              <a:ext uri="{FF2B5EF4-FFF2-40B4-BE49-F238E27FC236}">
                <a16:creationId xmlns:a16="http://schemas.microsoft.com/office/drawing/2014/main" id="{9912783C-579E-4EC1-FEEF-76E1E6950E3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rafik 6">
                    <a:extLst>
                      <a:ext uri="{FF2B5EF4-FFF2-40B4-BE49-F238E27FC236}">
                        <a16:creationId xmlns:a16="http://schemas.microsoft.com/office/drawing/2014/main" id="{9912783C-579E-4EC1-FEEF-76E1E6950E3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8824" cy="624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43BDE" w14:textId="77777777" w:rsidR="0010551A" w:rsidRDefault="0010551A" w:rsidP="00E747C9">
      <w:r>
        <w:separator/>
      </w:r>
    </w:p>
  </w:footnote>
  <w:footnote w:type="continuationSeparator" w:id="0">
    <w:p w14:paraId="070C6588" w14:textId="77777777" w:rsidR="0010551A" w:rsidRDefault="0010551A" w:rsidP="00E74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685DB" w14:textId="77777777" w:rsidR="00DB4250" w:rsidRDefault="0010551A">
    <w:pPr>
      <w:pStyle w:val="Kopfzeile"/>
    </w:pPr>
    <w:r>
      <w:rPr>
        <w:noProof/>
      </w:rPr>
      <w:pict w14:anchorId="2C8710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1" o:spid="_x0000_s1026" type="#_x0000_t75" alt="" style="position:absolute;margin-left:0;margin-top:0;width:1240pt;height:1754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4_WRA_incomin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CBF9" w14:textId="67FEB440" w:rsidR="000E6119" w:rsidRDefault="00DB4250">
    <w:pPr>
      <w:pStyle w:val="Kopfzeile"/>
    </w:pPr>
    <w:r>
      <w:rPr>
        <w:noProof/>
      </w:rPr>
      <w:drawing>
        <wp:anchor distT="0" distB="0" distL="114300" distR="114300" simplePos="0" relativeHeight="251664384" behindDoc="1" locked="0" layoutInCell="1" allowOverlap="1" wp14:anchorId="548F57CE" wp14:editId="3155FA2E">
          <wp:simplePos x="0" y="0"/>
          <wp:positionH relativeFrom="column">
            <wp:posOffset>-1098608</wp:posOffset>
          </wp:positionH>
          <wp:positionV relativeFrom="paragraph">
            <wp:posOffset>0</wp:posOffset>
          </wp:positionV>
          <wp:extent cx="7571980" cy="10702581"/>
          <wp:effectExtent l="0" t="0" r="0" b="3810"/>
          <wp:wrapNone/>
          <wp:docPr id="1176108303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108303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980" cy="10702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C5EF0" w14:textId="77777777" w:rsidR="00DB4250" w:rsidRDefault="0010551A">
    <w:pPr>
      <w:pStyle w:val="Kopfzeile"/>
    </w:pPr>
    <w:r>
      <w:rPr>
        <w:noProof/>
      </w:rPr>
      <w:pict w14:anchorId="1B9CDD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0" o:spid="_x0000_s1025" type="#_x0000_t75" alt="" style="position:absolute;margin-left:0;margin-top:0;width:1240pt;height:1754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4_WRA_incoming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47235"/>
    <w:multiLevelType w:val="hybridMultilevel"/>
    <w:tmpl w:val="25CC6F0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33E27"/>
    <w:multiLevelType w:val="hybridMultilevel"/>
    <w:tmpl w:val="2A5C6B0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D4756"/>
    <w:multiLevelType w:val="hybridMultilevel"/>
    <w:tmpl w:val="F1A4A75E"/>
    <w:lvl w:ilvl="0" w:tplc="39943B3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A1421"/>
    <w:multiLevelType w:val="hybridMultilevel"/>
    <w:tmpl w:val="E68E7D76"/>
    <w:lvl w:ilvl="0" w:tplc="5B6EEF5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93A86"/>
    <w:multiLevelType w:val="hybridMultilevel"/>
    <w:tmpl w:val="DB7A998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832998"/>
    <w:multiLevelType w:val="hybridMultilevel"/>
    <w:tmpl w:val="9C525B4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C92E20"/>
    <w:multiLevelType w:val="hybridMultilevel"/>
    <w:tmpl w:val="465000E6"/>
    <w:lvl w:ilvl="0" w:tplc="5B6EEF5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463F7A"/>
    <w:multiLevelType w:val="hybridMultilevel"/>
    <w:tmpl w:val="B2CAA0A0"/>
    <w:lvl w:ilvl="0" w:tplc="39943B3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588B49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3CF6D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EA8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0CECE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C035B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C8747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BABD2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56112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504726"/>
    <w:multiLevelType w:val="hybridMultilevel"/>
    <w:tmpl w:val="90B01BE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BF07A9"/>
    <w:multiLevelType w:val="hybridMultilevel"/>
    <w:tmpl w:val="1AF6D38E"/>
    <w:lvl w:ilvl="0" w:tplc="5B6EEF5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9792406">
    <w:abstractNumId w:val="4"/>
  </w:num>
  <w:num w:numId="2" w16cid:durableId="85007585">
    <w:abstractNumId w:val="1"/>
  </w:num>
  <w:num w:numId="3" w16cid:durableId="532815900">
    <w:abstractNumId w:val="5"/>
  </w:num>
  <w:num w:numId="4" w16cid:durableId="2039354469">
    <w:abstractNumId w:val="8"/>
  </w:num>
  <w:num w:numId="5" w16cid:durableId="616178451">
    <w:abstractNumId w:val="0"/>
  </w:num>
  <w:num w:numId="6" w16cid:durableId="653068258">
    <w:abstractNumId w:val="7"/>
  </w:num>
  <w:num w:numId="7" w16cid:durableId="234055666">
    <w:abstractNumId w:val="2"/>
  </w:num>
  <w:num w:numId="8" w16cid:durableId="2056344649">
    <w:abstractNumId w:val="6"/>
  </w:num>
  <w:num w:numId="9" w16cid:durableId="1114252174">
    <w:abstractNumId w:val="9"/>
  </w:num>
  <w:num w:numId="10" w16cid:durableId="9631923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7B4"/>
    <w:rsid w:val="00021EEB"/>
    <w:rsid w:val="000D440F"/>
    <w:rsid w:val="000E0799"/>
    <w:rsid w:val="000E6119"/>
    <w:rsid w:val="0010551A"/>
    <w:rsid w:val="001146C4"/>
    <w:rsid w:val="00117434"/>
    <w:rsid w:val="0015459E"/>
    <w:rsid w:val="00196118"/>
    <w:rsid w:val="001D42C6"/>
    <w:rsid w:val="00285C0E"/>
    <w:rsid w:val="002B120B"/>
    <w:rsid w:val="002C7891"/>
    <w:rsid w:val="002F159D"/>
    <w:rsid w:val="00360852"/>
    <w:rsid w:val="0039269C"/>
    <w:rsid w:val="003D4148"/>
    <w:rsid w:val="00507EED"/>
    <w:rsid w:val="00591082"/>
    <w:rsid w:val="005A42D7"/>
    <w:rsid w:val="005C7C35"/>
    <w:rsid w:val="006241F8"/>
    <w:rsid w:val="00642596"/>
    <w:rsid w:val="00655FEE"/>
    <w:rsid w:val="006657B4"/>
    <w:rsid w:val="0067303A"/>
    <w:rsid w:val="006863B9"/>
    <w:rsid w:val="006D305B"/>
    <w:rsid w:val="00745B8B"/>
    <w:rsid w:val="00963CCC"/>
    <w:rsid w:val="00984C3A"/>
    <w:rsid w:val="009B7CE7"/>
    <w:rsid w:val="00A9526B"/>
    <w:rsid w:val="00A95B18"/>
    <w:rsid w:val="00AC0197"/>
    <w:rsid w:val="00B12DCB"/>
    <w:rsid w:val="00B1337B"/>
    <w:rsid w:val="00B67A82"/>
    <w:rsid w:val="00B87507"/>
    <w:rsid w:val="00B9674C"/>
    <w:rsid w:val="00BA645D"/>
    <w:rsid w:val="00BA76FF"/>
    <w:rsid w:val="00BB2903"/>
    <w:rsid w:val="00BE3914"/>
    <w:rsid w:val="00C062B8"/>
    <w:rsid w:val="00C073E4"/>
    <w:rsid w:val="00C227BC"/>
    <w:rsid w:val="00C96E4B"/>
    <w:rsid w:val="00CB1A1B"/>
    <w:rsid w:val="00CD7EDD"/>
    <w:rsid w:val="00D02EBA"/>
    <w:rsid w:val="00DA2A25"/>
    <w:rsid w:val="00DB4250"/>
    <w:rsid w:val="00DB6788"/>
    <w:rsid w:val="00EA417C"/>
    <w:rsid w:val="00F7603D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FA27509"/>
  <w15:docId w15:val="{BBC52CBA-7DA4-4D5B-A0BF-7CF628F18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NÖW_Standard"/>
    <w:qFormat/>
    <w:rsid w:val="006863B9"/>
    <w:pPr>
      <w:spacing w:line="240" w:lineRule="atLeast"/>
    </w:pPr>
    <w:rPr>
      <w:rFonts w:ascii="Graebenbach Regular" w:hAnsi="Graebenbach Regular"/>
      <w:color w:val="000000"/>
      <w:spacing w:val="18"/>
      <w:sz w:val="21"/>
      <w:szCs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D4148"/>
    <w:pPr>
      <w:keepNext/>
      <w:keepLines/>
      <w:spacing w:before="240"/>
      <w:outlineLvl w:val="0"/>
    </w:pPr>
    <w:rPr>
      <w:rFonts w:eastAsiaTheme="majorEastAsia" w:cstheme="majorBidi"/>
      <w:b/>
      <w:color w:val="F08A03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346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346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E747C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747C9"/>
    <w:rPr>
      <w:sz w:val="24"/>
    </w:rPr>
  </w:style>
  <w:style w:type="paragraph" w:styleId="Fuzeile">
    <w:name w:val="footer"/>
    <w:basedOn w:val="Standard"/>
    <w:link w:val="FuzeileZchn"/>
    <w:uiPriority w:val="99"/>
    <w:unhideWhenUsed/>
    <w:rsid w:val="00E747C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747C9"/>
    <w:rPr>
      <w:sz w:val="24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D4148"/>
    <w:rPr>
      <w:rFonts w:asciiTheme="majorHAnsi" w:eastAsiaTheme="majorEastAsia" w:hAnsiTheme="majorHAnsi" w:cstheme="majorBidi"/>
      <w:b/>
      <w:color w:val="F08A03"/>
      <w:sz w:val="32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3D4148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D41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D4148"/>
    <w:pPr>
      <w:numPr>
        <w:ilvl w:val="1"/>
      </w:numPr>
      <w:spacing w:after="160"/>
    </w:pPr>
    <w:rPr>
      <w:rFonts w:eastAsiaTheme="minorEastAsia" w:cstheme="minorBidi"/>
      <w:b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D4148"/>
    <w:rPr>
      <w:rFonts w:asciiTheme="majorHAnsi" w:eastAsiaTheme="minorEastAsia" w:hAnsiTheme="majorHAnsi" w:cstheme="minorBidi"/>
      <w:b/>
      <w:color w:val="5A5A5A" w:themeColor="text1" w:themeTint="A5"/>
      <w:spacing w:val="15"/>
      <w:szCs w:val="22"/>
    </w:rPr>
  </w:style>
  <w:style w:type="paragraph" w:styleId="Listenabsatz">
    <w:name w:val="List Paragraph"/>
    <w:basedOn w:val="Standard"/>
    <w:uiPriority w:val="34"/>
    <w:qFormat/>
    <w:rsid w:val="006863B9"/>
    <w:pPr>
      <w:spacing w:line="240" w:lineRule="auto"/>
      <w:ind w:left="720"/>
      <w:contextualSpacing/>
    </w:pPr>
    <w:rPr>
      <w:rFonts w:asciiTheme="minorHAnsi" w:eastAsiaTheme="minorEastAsia" w:hAnsiTheme="minorHAnsi" w:cstheme="minorBidi"/>
      <w:color w:val="auto"/>
      <w:spacing w:val="0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6863B9"/>
    <w:rPr>
      <w:color w:val="0000FF"/>
      <w:u w:val="single"/>
    </w:rPr>
  </w:style>
  <w:style w:type="table" w:styleId="Tabellenraster">
    <w:name w:val="Table Grid"/>
    <w:basedOn w:val="NormaleTabelle"/>
    <w:uiPriority w:val="39"/>
    <w:rsid w:val="006863B9"/>
    <w:rPr>
      <w:rFonts w:asciiTheme="minorHAnsi" w:eastAsiaTheme="minorEastAsia" w:hAnsiTheme="minorHAnsi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63B9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table" w:customStyle="1" w:styleId="Gitternetztabelle5dunkelAkzent61">
    <w:name w:val="Gitternetztabelle 5 dunkel  – Akzent 61"/>
    <w:basedOn w:val="NormaleTabelle"/>
    <w:next w:val="Gitternetztabelle5dunkelAkzent6"/>
    <w:uiPriority w:val="50"/>
    <w:rsid w:val="00BE3914"/>
    <w:rPr>
      <w:rFonts w:ascii="Calibri" w:eastAsia="Calibri" w:hAnsi="Calibri"/>
      <w:sz w:val="22"/>
      <w:szCs w:val="22"/>
      <w:lang w:val="de-AT"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DE9D9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7964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7964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79646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D4B4"/>
      </w:tcPr>
    </w:tblStylePr>
  </w:style>
  <w:style w:type="table" w:styleId="Gitternetztabelle5dunkelAkzent6">
    <w:name w:val="Grid Table 5 Dark Accent 6"/>
    <w:basedOn w:val="NormaleTabelle"/>
    <w:uiPriority w:val="50"/>
    <w:rsid w:val="00BE391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lenraster1">
    <w:name w:val="Tabellenraster1"/>
    <w:basedOn w:val="NormaleTabelle"/>
    <w:next w:val="Tabellenraster"/>
    <w:uiPriority w:val="59"/>
    <w:rsid w:val="00CB1A1B"/>
    <w:rPr>
      <w:rFonts w:ascii="Calibri" w:eastAsia="Calibri" w:hAnsi="Calibri"/>
      <w:sz w:val="22"/>
      <w:szCs w:val="22"/>
      <w:lang w:val="de-AT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6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B&#252;ro\Vorlagen\%232_Briefe\24_WEV_Vorlage_Brief.dotx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6ABFC-0629-6545-9572-4364EA8A3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24_WEV_Vorlage_Brief</Template>
  <TotalTime>0</TotalTime>
  <Pages>1</Pages>
  <Words>100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NIEDEROESTERREICH-WERBUNG GMBH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Johannes Pleil - Weinviertel Tourismus GmbH</dc:creator>
  <cp:lastModifiedBy>Johannes Pleil - Weinviertel Tourismus GmbH</cp:lastModifiedBy>
  <cp:revision>7</cp:revision>
  <cp:lastPrinted>2024-08-28T12:25:00Z</cp:lastPrinted>
  <dcterms:created xsi:type="dcterms:W3CDTF">2024-08-28T12:21:00Z</dcterms:created>
  <dcterms:modified xsi:type="dcterms:W3CDTF">2026-03-10T13:47:00Z</dcterms:modified>
</cp:coreProperties>
</file>